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AFF" w:rsidRPr="00E26915" w:rsidRDefault="00424AFF" w:rsidP="000F094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   </w:t>
      </w:r>
    </w:p>
    <w:p w:rsidR="00424AFF" w:rsidRDefault="00424AFF" w:rsidP="00F23FB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53A4A">
        <w:rPr>
          <w:rFonts w:ascii="Times New Roman" w:hAnsi="Times New Roman" w:cs="Times New Roman"/>
          <w:b/>
          <w:bCs/>
          <w:sz w:val="32"/>
          <w:szCs w:val="32"/>
        </w:rPr>
        <w:t xml:space="preserve">График проведения осенних утренников </w:t>
      </w:r>
    </w:p>
    <w:p w:rsidR="00424AFF" w:rsidRPr="00253A4A" w:rsidRDefault="00424AFF" w:rsidP="00F23FB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53A4A">
        <w:rPr>
          <w:rFonts w:ascii="Times New Roman" w:hAnsi="Times New Roman" w:cs="Times New Roman"/>
          <w:b/>
          <w:bCs/>
          <w:sz w:val="32"/>
          <w:szCs w:val="32"/>
        </w:rPr>
        <w:t xml:space="preserve">  в 2017-2018 учебном году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52"/>
        <w:gridCol w:w="2019"/>
        <w:gridCol w:w="4600"/>
      </w:tblGrid>
      <w:tr w:rsidR="00424AFF" w:rsidRPr="00253A4A">
        <w:tc>
          <w:tcPr>
            <w:tcW w:w="2952" w:type="dxa"/>
          </w:tcPr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День недели</w:t>
            </w:r>
          </w:p>
        </w:tc>
        <w:tc>
          <w:tcPr>
            <w:tcW w:w="2019" w:type="dxa"/>
          </w:tcPr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4600" w:type="dxa"/>
          </w:tcPr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группа</w:t>
            </w:r>
          </w:p>
        </w:tc>
      </w:tr>
      <w:tr w:rsidR="00424AFF" w:rsidRPr="00253A4A">
        <w:tc>
          <w:tcPr>
            <w:tcW w:w="2952" w:type="dxa"/>
          </w:tcPr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23.10.17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2019" w:type="dxa"/>
          </w:tcPr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9:00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10:00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15:30</w:t>
            </w:r>
          </w:p>
        </w:tc>
        <w:tc>
          <w:tcPr>
            <w:tcW w:w="4600" w:type="dxa"/>
          </w:tcPr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9 группа (2 мл.тат)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6 группа (сред.тат)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10 группа (подг.рус)</w:t>
            </w:r>
          </w:p>
        </w:tc>
      </w:tr>
      <w:tr w:rsidR="00424AFF" w:rsidRPr="00253A4A">
        <w:tc>
          <w:tcPr>
            <w:tcW w:w="2952" w:type="dxa"/>
          </w:tcPr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24.10.17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2019" w:type="dxa"/>
          </w:tcPr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9:00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9:40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10:30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15:30</w:t>
            </w:r>
          </w:p>
        </w:tc>
        <w:tc>
          <w:tcPr>
            <w:tcW w:w="4600" w:type="dxa"/>
          </w:tcPr>
          <w:p w:rsidR="00424AFF" w:rsidRPr="00253A4A" w:rsidRDefault="00424AFF" w:rsidP="00B76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1группа(сред.рус)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3группа (сред.рус)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4группа (сред.рус)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7 группа (подг.тат)</w:t>
            </w:r>
          </w:p>
        </w:tc>
      </w:tr>
      <w:tr w:rsidR="00424AFF" w:rsidRPr="00253A4A">
        <w:trPr>
          <w:trHeight w:val="864"/>
        </w:trPr>
        <w:tc>
          <w:tcPr>
            <w:tcW w:w="2952" w:type="dxa"/>
          </w:tcPr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25.10.17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019" w:type="dxa"/>
          </w:tcPr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 xml:space="preserve">9:00 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10:00</w:t>
            </w:r>
          </w:p>
        </w:tc>
        <w:tc>
          <w:tcPr>
            <w:tcW w:w="4600" w:type="dxa"/>
          </w:tcPr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2группа(сред.тат)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11группа (сред.тат)</w:t>
            </w:r>
          </w:p>
        </w:tc>
      </w:tr>
      <w:tr w:rsidR="00424AFF" w:rsidRPr="00253A4A">
        <w:trPr>
          <w:trHeight w:val="1609"/>
        </w:trPr>
        <w:tc>
          <w:tcPr>
            <w:tcW w:w="2952" w:type="dxa"/>
          </w:tcPr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26.10.17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019" w:type="dxa"/>
          </w:tcPr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9:00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9:40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10:30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15.30</w:t>
            </w:r>
          </w:p>
        </w:tc>
        <w:tc>
          <w:tcPr>
            <w:tcW w:w="4600" w:type="dxa"/>
          </w:tcPr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 xml:space="preserve">12 группа(2 мл.рус) 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5группа (стар.рус)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8 группа (стар.рус)</w:t>
            </w:r>
          </w:p>
          <w:p w:rsidR="00424AFF" w:rsidRPr="00253A4A" w:rsidRDefault="00424AFF" w:rsidP="00D43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A4A">
              <w:rPr>
                <w:rFonts w:ascii="Times New Roman" w:hAnsi="Times New Roman" w:cs="Times New Roman"/>
                <w:sz w:val="32"/>
                <w:szCs w:val="32"/>
              </w:rPr>
              <w:t>13 группа (подг.тат)</w:t>
            </w:r>
          </w:p>
        </w:tc>
      </w:tr>
    </w:tbl>
    <w:p w:rsidR="00424AFF" w:rsidRPr="00253A4A" w:rsidRDefault="00424AFF" w:rsidP="00F23FBE">
      <w:pPr>
        <w:rPr>
          <w:rFonts w:ascii="Times New Roman" w:hAnsi="Times New Roman" w:cs="Times New Roman"/>
          <w:sz w:val="32"/>
          <w:szCs w:val="32"/>
        </w:rPr>
      </w:pPr>
    </w:p>
    <w:p w:rsidR="00424AFF" w:rsidRPr="00253A4A" w:rsidRDefault="00424AFF">
      <w:pPr>
        <w:rPr>
          <w:rFonts w:ascii="Times New Roman" w:hAnsi="Times New Roman" w:cs="Times New Roman"/>
          <w:sz w:val="28"/>
          <w:szCs w:val="28"/>
        </w:rPr>
      </w:pPr>
    </w:p>
    <w:p w:rsidR="00424AFF" w:rsidRPr="00253A4A" w:rsidRDefault="00424AFF">
      <w:pPr>
        <w:rPr>
          <w:rFonts w:ascii="Times New Roman" w:hAnsi="Times New Roman" w:cs="Times New Roman"/>
          <w:sz w:val="28"/>
          <w:szCs w:val="28"/>
        </w:rPr>
      </w:pPr>
      <w:r w:rsidRPr="00253A4A">
        <w:rPr>
          <w:rFonts w:ascii="Times New Roman" w:hAnsi="Times New Roman" w:cs="Times New Roman"/>
          <w:sz w:val="28"/>
          <w:szCs w:val="28"/>
        </w:rPr>
        <w:t>Заведующий МБДОУ №56 «Родничок»                            Акрамова Р.Н.</w:t>
      </w:r>
    </w:p>
    <w:sectPr w:rsidR="00424AFF" w:rsidRPr="00253A4A" w:rsidSect="002F2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3FBE"/>
    <w:rsid w:val="000411DE"/>
    <w:rsid w:val="00074074"/>
    <w:rsid w:val="000F0940"/>
    <w:rsid w:val="001A3AC9"/>
    <w:rsid w:val="001E5DCF"/>
    <w:rsid w:val="00253A4A"/>
    <w:rsid w:val="00256B56"/>
    <w:rsid w:val="002F23FC"/>
    <w:rsid w:val="003B617E"/>
    <w:rsid w:val="003F4AE3"/>
    <w:rsid w:val="00424AFF"/>
    <w:rsid w:val="00531BB2"/>
    <w:rsid w:val="00590061"/>
    <w:rsid w:val="005F23A8"/>
    <w:rsid w:val="00661D88"/>
    <w:rsid w:val="006B38F0"/>
    <w:rsid w:val="00806852"/>
    <w:rsid w:val="008A6390"/>
    <w:rsid w:val="008E4B41"/>
    <w:rsid w:val="00936E5A"/>
    <w:rsid w:val="00990A65"/>
    <w:rsid w:val="009D0980"/>
    <w:rsid w:val="00B76A2E"/>
    <w:rsid w:val="00BC711A"/>
    <w:rsid w:val="00BD3010"/>
    <w:rsid w:val="00CB08B7"/>
    <w:rsid w:val="00D43EAB"/>
    <w:rsid w:val="00D64539"/>
    <w:rsid w:val="00E26915"/>
    <w:rsid w:val="00F23FBE"/>
    <w:rsid w:val="00F400FC"/>
    <w:rsid w:val="00FB3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FB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23FBE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269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4539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60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</TotalTime>
  <Pages>1</Pages>
  <Words>88</Words>
  <Characters>508</Characters>
  <Application>Microsoft Office Outlook</Application>
  <DocSecurity>0</DocSecurity>
  <Lines>0</Lines>
  <Paragraphs>0</Paragraphs>
  <ScaleCrop>false</ScaleCrop>
  <Company>Elf Ltd.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User</cp:lastModifiedBy>
  <cp:revision>10</cp:revision>
  <cp:lastPrinted>2017-10-16T06:58:00Z</cp:lastPrinted>
  <dcterms:created xsi:type="dcterms:W3CDTF">2017-09-19T11:11:00Z</dcterms:created>
  <dcterms:modified xsi:type="dcterms:W3CDTF">2017-10-16T06:58:00Z</dcterms:modified>
</cp:coreProperties>
</file>